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201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年茌平县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农村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公益性岗位应聘人员报名表</w:t>
      </w:r>
    </w:p>
    <w:tbl>
      <w:tblPr>
        <w:tblStyle w:val="5"/>
        <w:tblW w:w="91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3"/>
        <w:gridCol w:w="1675"/>
        <w:gridCol w:w="657"/>
        <w:gridCol w:w="600"/>
        <w:gridCol w:w="584"/>
        <w:gridCol w:w="1681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2033" w:type="dxa"/>
            <w:vAlign w:val="center"/>
          </w:tcPr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名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57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别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50" w:type="dxa"/>
            <w:vMerge w:val="restart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照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2033" w:type="dxa"/>
            <w:vAlign w:val="center"/>
          </w:tcPr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族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57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50" w:type="dxa"/>
            <w:vMerge w:val="continue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57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健康状况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50" w:type="dxa"/>
            <w:vMerge w:val="continue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5197" w:type="dxa"/>
            <w:gridSpan w:val="5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50" w:type="dxa"/>
            <w:vMerge w:val="continue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bookmarkStart w:id="0" w:name="_GoBack" w:colFirst="3" w:colLast="3"/>
            <w:r>
              <w:rPr>
                <w:rFonts w:hint="eastAsia" w:ascii="仿宋_GB2312" w:hAnsi="仿宋_GB2312" w:eastAsia="仿宋_GB2312" w:cs="仿宋_GB2312"/>
                <w:sz w:val="24"/>
              </w:rPr>
              <w:t>毕业学校</w:t>
            </w:r>
          </w:p>
        </w:tc>
        <w:tc>
          <w:tcPr>
            <w:tcW w:w="3516" w:type="dxa"/>
            <w:gridSpan w:val="4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8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毕业时间</w:t>
            </w:r>
          </w:p>
        </w:tc>
        <w:tc>
          <w:tcPr>
            <w:tcW w:w="1950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历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5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专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业</w:t>
            </w:r>
          </w:p>
        </w:tc>
        <w:tc>
          <w:tcPr>
            <w:tcW w:w="4215" w:type="dxa"/>
            <w:gridSpan w:val="3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203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户籍所在地</w:t>
            </w:r>
          </w:p>
        </w:tc>
        <w:tc>
          <w:tcPr>
            <w:tcW w:w="7147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现住址</w:t>
            </w:r>
          </w:p>
        </w:tc>
        <w:tc>
          <w:tcPr>
            <w:tcW w:w="7147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233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电子邮箱</w:t>
            </w:r>
          </w:p>
        </w:tc>
        <w:tc>
          <w:tcPr>
            <w:tcW w:w="3631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1" w:hRule="atLeast"/>
          <w:jc w:val="center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接受教育经历</w:t>
            </w:r>
          </w:p>
        </w:tc>
        <w:tc>
          <w:tcPr>
            <w:tcW w:w="7147" w:type="dxa"/>
            <w:gridSpan w:val="6"/>
            <w:vAlign w:val="center"/>
          </w:tcPr>
          <w:p>
            <w:pPr>
              <w:spacing w:line="360" w:lineRule="exact"/>
              <w:ind w:firstLine="720" w:firstLineChars="3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9" w:hRule="atLeast"/>
          <w:jc w:val="center"/>
        </w:trPr>
        <w:tc>
          <w:tcPr>
            <w:tcW w:w="203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工作经历</w:t>
            </w:r>
          </w:p>
        </w:tc>
        <w:tc>
          <w:tcPr>
            <w:tcW w:w="7147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1" w:hRule="atLeast"/>
          <w:jc w:val="center"/>
        </w:trPr>
        <w:tc>
          <w:tcPr>
            <w:tcW w:w="9180" w:type="dxa"/>
            <w:gridSpan w:val="7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贫困人员类别：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□持有《残疾证》人员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□距享受社会养老保险待遇不足</w:t>
            </w:r>
            <w:r>
              <w:rPr>
                <w:rFonts w:ascii="仿宋_GB2312" w:hAnsi="仿宋_GB2312" w:eastAsia="仿宋_GB2312" w:cs="仿宋_GB2312"/>
                <w:sz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4" w:hRule="atLeast"/>
          <w:jc w:val="center"/>
        </w:trPr>
        <w:tc>
          <w:tcPr>
            <w:tcW w:w="9180" w:type="dxa"/>
            <w:gridSpan w:val="7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申请应聘岗位：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6" w:hRule="atLeast"/>
          <w:jc w:val="center"/>
        </w:trPr>
        <w:tc>
          <w:tcPr>
            <w:tcW w:w="9180" w:type="dxa"/>
            <w:gridSpan w:val="7"/>
            <w:vAlign w:val="bottom"/>
          </w:tcPr>
          <w:p>
            <w:pPr>
              <w:wordWrap w:val="0"/>
              <w:jc w:val="righ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本人签字：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                          </w:t>
            </w:r>
          </w:p>
          <w:p>
            <w:pPr>
              <w:wordWrap w:val="0"/>
              <w:jc w:val="righ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5" w:hRule="atLeast"/>
          <w:jc w:val="center"/>
        </w:trPr>
        <w:tc>
          <w:tcPr>
            <w:tcW w:w="2033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备注</w:t>
            </w:r>
          </w:p>
        </w:tc>
        <w:tc>
          <w:tcPr>
            <w:tcW w:w="7147" w:type="dxa"/>
            <w:gridSpan w:val="6"/>
            <w:vAlign w:val="center"/>
          </w:tcPr>
          <w:p>
            <w:pPr>
              <w:spacing w:line="2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请如实填写本人接受教育经历和工作经历，如没有相关经历请填写“无”。</w:t>
            </w:r>
          </w:p>
        </w:tc>
      </w:tr>
    </w:tbl>
    <w:p>
      <w:pPr>
        <w:spacing w:after="0" w:line="240" w:lineRule="atLeast"/>
      </w:pPr>
    </w:p>
    <w:sectPr>
      <w:headerReference r:id="rId3" w:type="default"/>
      <w:pgSz w:w="11906" w:h="16838"/>
      <w:pgMar w:top="1304" w:right="1797" w:bottom="1440" w:left="1797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 w:asciiTheme="minorEastAsia" w:hAnsiTheme="minorEastAsia" w:eastAsiaTheme="minorEastAsia" w:cstheme="minorEastAsia"/>
        <w:b w:val="0"/>
        <w:bCs w:val="0"/>
        <w:sz w:val="36"/>
        <w:szCs w:val="36"/>
        <w:lang w:val="en-US" w:eastAsia="zh-CN"/>
      </w:rPr>
    </w:pPr>
    <w:r>
      <w:rPr>
        <w:rFonts w:hint="eastAsia" w:asciiTheme="minorEastAsia" w:hAnsiTheme="minorEastAsia" w:eastAsiaTheme="minorEastAsia" w:cstheme="minorEastAsia"/>
        <w:b w:val="0"/>
        <w:bCs w:val="0"/>
        <w:sz w:val="28"/>
        <w:szCs w:val="28"/>
        <w:lang w:eastAsia="zh-CN"/>
      </w:rPr>
      <w:t>附件</w:t>
    </w:r>
    <w:r>
      <w:rPr>
        <w:rFonts w:hint="eastAsia" w:asciiTheme="minorEastAsia" w:hAnsiTheme="minorEastAsia" w:eastAsiaTheme="minorEastAsia" w:cstheme="minorEastAsia"/>
        <w:b w:val="0"/>
        <w:bCs w:val="0"/>
        <w:sz w:val="28"/>
        <w:szCs w:val="28"/>
        <w:lang w:val="en-US" w:eastAsia="zh-CN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1D50"/>
    <w:rsid w:val="00017391"/>
    <w:rsid w:val="0009524E"/>
    <w:rsid w:val="000A7F89"/>
    <w:rsid w:val="001443C2"/>
    <w:rsid w:val="00150BD2"/>
    <w:rsid w:val="001D68CD"/>
    <w:rsid w:val="002C1826"/>
    <w:rsid w:val="00323B43"/>
    <w:rsid w:val="00346825"/>
    <w:rsid w:val="003C47E3"/>
    <w:rsid w:val="003D078E"/>
    <w:rsid w:val="003D37D8"/>
    <w:rsid w:val="003D4B1B"/>
    <w:rsid w:val="003E1AF9"/>
    <w:rsid w:val="00426133"/>
    <w:rsid w:val="004358AB"/>
    <w:rsid w:val="00457FD3"/>
    <w:rsid w:val="00485DED"/>
    <w:rsid w:val="004F5974"/>
    <w:rsid w:val="00562862"/>
    <w:rsid w:val="005E2595"/>
    <w:rsid w:val="007B44DF"/>
    <w:rsid w:val="007F19EC"/>
    <w:rsid w:val="008B7726"/>
    <w:rsid w:val="008C6251"/>
    <w:rsid w:val="008E07C2"/>
    <w:rsid w:val="00914068"/>
    <w:rsid w:val="00945588"/>
    <w:rsid w:val="009A572A"/>
    <w:rsid w:val="009A7A41"/>
    <w:rsid w:val="009B5938"/>
    <w:rsid w:val="009C51E3"/>
    <w:rsid w:val="00A12A7A"/>
    <w:rsid w:val="00A60CB8"/>
    <w:rsid w:val="00AF277E"/>
    <w:rsid w:val="00B8060A"/>
    <w:rsid w:val="00CA36B7"/>
    <w:rsid w:val="00D10603"/>
    <w:rsid w:val="00D276A4"/>
    <w:rsid w:val="00D31D50"/>
    <w:rsid w:val="00D608CE"/>
    <w:rsid w:val="00E23E95"/>
    <w:rsid w:val="00E7018C"/>
    <w:rsid w:val="00EA0403"/>
    <w:rsid w:val="00EB247A"/>
    <w:rsid w:val="00ED379E"/>
    <w:rsid w:val="00F70ECE"/>
    <w:rsid w:val="14434AD7"/>
    <w:rsid w:val="180554BF"/>
    <w:rsid w:val="1F1C1EA5"/>
    <w:rsid w:val="3F647E8B"/>
    <w:rsid w:val="425341FF"/>
    <w:rsid w:val="50950EDD"/>
    <w:rsid w:val="573B78B3"/>
    <w:rsid w:val="70207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Header Char"/>
    <w:basedOn w:val="4"/>
    <w:link w:val="3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7">
    <w:name w:val="Footer Char"/>
    <w:basedOn w:val="4"/>
    <w:link w:val="2"/>
    <w:semiHidden/>
    <w:qFormat/>
    <w:locked/>
    <w:uiPriority w:val="99"/>
    <w:rPr>
      <w:rFonts w:ascii="Tahoma" w:hAnsi="Tahoma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45</Words>
  <Characters>259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2017-04-18T07:41:00Z</dcterms:created>
  <dc:creator>Luthervsky</dc:creator>
  <cp:lastModifiedBy>Administrator</cp:lastModifiedBy>
  <dcterms:modified xsi:type="dcterms:W3CDTF">2018-06-12T07:40:29Z</dcterms:modified>
  <dc:title>2017年临清市公益性岗位应聘人员报名表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