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188" w:beforeAutospacing="0" w:after="351" w:afterAutospacing="0" w:line="301" w:lineRule="atLeast"/>
        <w:ind w:left="0" w:right="0" w:firstLine="451"/>
        <w:rPr>
          <w:rFonts w:ascii="Arial" w:hAnsi="Arial" w:eastAsia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AFDFF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0" w:beforeAutospacing="0" w:after="0" w:afterAutospacing="0" w:line="301" w:lineRule="atLeast"/>
        <w:ind w:left="0" w:right="0" w:firstLine="451"/>
        <w:rPr>
          <w:rFonts w:hint="default" w:ascii="Arial" w:hAnsi="Arial" w:eastAsia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AFDFF"/>
        </w:rPr>
        <w:drawing>
          <wp:inline distT="0" distB="0" distL="114300" distR="114300">
            <wp:extent cx="5657850" cy="1590675"/>
            <wp:effectExtent l="0" t="0" r="9525" b="12700"/>
            <wp:docPr id="1" name="图片 1" descr="微信图片_201810100834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8101008344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603F6"/>
    <w:rsid w:val="1CC603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2018-10-10T03:36:00Z</dcterms:created>
  <dc:creator>ASUS</dc:creator>
  <cp:lastModifiedBy>ASUS</cp:lastModifiedBy>
  <dcterms:modified xsi:type="dcterms:W3CDTF">2018-10-10T03:36:33Z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