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976" w:beforeAutospacing="0" w:after="976" w:afterAutospacing="0"/>
        <w:ind w:left="226" w:right="226"/>
        <w:jc w:val="center"/>
        <w:rPr>
          <w:rFonts w:hint="eastAsia" w:eastAsia="宋体"/>
          <w:color w:val="003399"/>
          <w:sz w:val="30"/>
          <w:szCs w:val="30"/>
          <w:lang w:val="en-US" w:eastAsia="zh-CN"/>
        </w:rPr>
      </w:pPr>
      <w:bookmarkStart w:id="0" w:name="_GoBack"/>
      <w:r>
        <w:rPr>
          <w:color w:val="003399"/>
          <w:sz w:val="30"/>
          <w:szCs w:val="30"/>
        </w:rPr>
        <w:t>广西医科大学附属武鸣医院招聘皮肤科医师</w:t>
      </w:r>
      <w:r>
        <w:rPr>
          <w:rFonts w:hint="eastAsia"/>
          <w:color w:val="003399"/>
          <w:sz w:val="30"/>
          <w:szCs w:val="30"/>
          <w:lang w:eastAsia="zh-CN"/>
        </w:rPr>
        <w:t>岗位要求</w:t>
      </w:r>
    </w:p>
    <w:bookmarkEnd w:id="0"/>
    <w:tbl>
      <w:tblPr>
        <w:tblpPr w:leftFromText="180" w:rightFromText="180" w:horzAnchor="margin" w:tblpXSpec="center" w:tblpY="390"/>
        <w:tblW w:w="9886" w:type="dxa"/>
        <w:tblInd w:w="0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50"/>
        <w:gridCol w:w="1134"/>
        <w:gridCol w:w="1557"/>
        <w:gridCol w:w="1558"/>
        <w:gridCol w:w="1700"/>
        <w:gridCol w:w="2270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center"/>
            </w:pPr>
            <w:r>
              <w:rPr>
                <w:rFonts w:asciiTheme="minorHAnsi" w:hAnsiTheme="minorHAnsi" w:eastAsiaTheme="minorEastAsia" w:cstheme="minorBid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center"/>
            </w:pPr>
            <w:r>
              <w:rPr>
                <w:rFonts w:asciiTheme="minorHAnsi" w:hAnsiTheme="minorHAnsi" w:eastAsiaTheme="minorEastAsia" w:cstheme="minorBid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需求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center"/>
            </w:pPr>
            <w:r>
              <w:rPr>
                <w:rFonts w:asciiTheme="minorHAnsi" w:hAnsiTheme="minorHAnsi" w:eastAsiaTheme="minorEastAsia" w:cstheme="minorBid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center"/>
            </w:pPr>
            <w:r>
              <w:rPr>
                <w:rFonts w:asciiTheme="minorHAnsi" w:hAnsiTheme="minorHAnsi" w:eastAsiaTheme="minorEastAsia" w:cstheme="minorBid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center"/>
            </w:pPr>
            <w:r>
              <w:rPr>
                <w:rFonts w:asciiTheme="minorHAnsi" w:hAnsiTheme="minorHAnsi" w:eastAsiaTheme="minorEastAsia" w:cstheme="minorBid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5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center"/>
            </w:pPr>
            <w:r>
              <w:rPr>
                <w:rFonts w:asciiTheme="minorHAnsi" w:hAnsiTheme="minorHAnsi" w:eastAsiaTheme="minorEastAsia" w:cstheme="minorBid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5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center"/>
            </w:pPr>
            <w:r>
              <w:rPr>
                <w:rFonts w:asciiTheme="minorHAnsi" w:hAnsiTheme="minorHAnsi" w:eastAsiaTheme="minorEastAsia" w:cstheme="minorBid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7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center"/>
            </w:pPr>
            <w:r>
              <w:rPr>
                <w:rFonts w:asciiTheme="minorHAnsi" w:hAnsiTheme="minorHAnsi" w:eastAsiaTheme="minorEastAsia" w:cstheme="minorBidi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22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8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皮肤性病科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医师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asciiTheme="minorHAnsi" w:hAnsiTheme="minorHAnsi" w:eastAsiaTheme="minorEastAsia" w:cstheme="minorBidi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280" w:afterAutospacing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280" w:afterAutospacing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Autospacing="1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有二甲及以上医院工作经历优先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0" w:beforeAutospacing="0" w:after="750" w:afterAutospacing="0" w:line="576" w:lineRule="auto"/>
        <w:ind w:left="0" w:right="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0" w:beforeAutospacing="0" w:after="750" w:afterAutospacing="0" w:line="576" w:lineRule="auto"/>
        <w:ind w:left="0" w:right="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0" w:beforeAutospacing="0" w:after="750" w:afterAutospacing="0" w:line="576" w:lineRule="auto"/>
        <w:ind w:left="0" w:right="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0" w:beforeAutospacing="0" w:after="750" w:afterAutospacing="0" w:line="576" w:lineRule="auto"/>
        <w:ind w:left="0" w:right="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0" w:beforeAutospacing="0" w:after="750" w:afterAutospacing="0" w:line="576" w:lineRule="auto"/>
        <w:ind w:left="0" w:right="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0" w:beforeAutospacing="0" w:after="750" w:afterAutospacing="0" w:line="576" w:lineRule="auto"/>
        <w:ind w:left="0" w:right="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0" w:beforeAutospacing="0" w:after="750" w:afterAutospacing="0" w:line="576" w:lineRule="auto"/>
        <w:ind w:left="0" w:right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C40144"/>
    <w:rsid w:val="24C4014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2018-09-17T07:53:00Z</dcterms:created>
  <dc:creator>zrt</dc:creator>
  <cp:lastModifiedBy>zrt</cp:lastModifiedBy>
  <dcterms:modified xsi:type="dcterms:W3CDTF">2018-09-17T07:53:45Z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