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6" w:lineRule="atLeast"/>
        <w:ind w:left="0" w:right="0" w:firstLine="64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二、招聘岗位及职数</w:t>
      </w:r>
    </w:p>
    <w:tbl>
      <w:tblPr>
        <w:tblW w:w="10796" w:type="dxa"/>
        <w:jc w:val="center"/>
        <w:tblInd w:w="-113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7"/>
        <w:gridCol w:w="2125"/>
        <w:gridCol w:w="3076"/>
        <w:gridCol w:w="538"/>
        <w:gridCol w:w="1484"/>
        <w:gridCol w:w="176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1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30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5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4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进人方式</w:t>
            </w:r>
          </w:p>
        </w:tc>
        <w:tc>
          <w:tcPr>
            <w:tcW w:w="1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考试或考核方式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医学教学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临床医学专业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基础医学专业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预防医学专业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全日制本科及以上学历，年龄30岁以下（1988年10月1日以后出生）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公开招聘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笔试和面试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护理教学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护理学专业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全日制本科及以上学历，年龄30岁以下（1988年10月1日以后出生）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公开招聘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笔试和面试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心理学教学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应用心理学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全日制本科及以上学历，年龄30岁以下（1988年10月1日以后出生）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公开招聘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笔试和面试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计算机教学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各类计算机相关专业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全日制本科及以上学历，年龄30岁以下（1988年10月1日以后出生）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公开招聘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笔试和面试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行政后勤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环境工程专业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全日制本科及以上学历，年龄30岁以下（1988年10月1日以后出生）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公开招聘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笔试和面试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02FB1"/>
    <w:rsid w:val="34502FB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2018-10-18T09:08:00Z</dcterms:created>
  <dc:creator>武大娟</dc:creator>
  <cp:lastModifiedBy>武大娟</cp:lastModifiedBy>
  <dcterms:modified xsi:type="dcterms:W3CDTF">2018-10-18T09:08:20Z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