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60" w:lineRule="atLeast"/>
        <w:ind w:left="0" w:firstLine="3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ascii="等线" w:hAnsi="等线" w:eastAsia="等线" w:cs="等线"/>
          <w:i w:val="0"/>
          <w:caps w:val="0"/>
          <w:color w:val="000000"/>
          <w:spacing w:val="-20"/>
          <w:kern w:val="0"/>
          <w:sz w:val="36"/>
          <w:szCs w:val="36"/>
          <w:lang w:val="en-US" w:eastAsia="zh-CN" w:bidi="ar"/>
        </w:rPr>
        <w:t>钦州市第二中学</w:t>
      </w:r>
      <w:r>
        <w:rPr>
          <w:rStyle w:val="3"/>
          <w:rFonts w:hint="eastAsia" w:ascii="等线" w:hAnsi="等线" w:eastAsia="等线" w:cs="等线"/>
          <w:i w:val="0"/>
          <w:caps w:val="0"/>
          <w:color w:val="000000"/>
          <w:spacing w:val="-20"/>
          <w:kern w:val="0"/>
          <w:sz w:val="36"/>
          <w:szCs w:val="36"/>
          <w:lang w:val="en-US" w:eastAsia="zh-CN" w:bidi="ar"/>
        </w:rPr>
        <w:t>2018年引进高层次人才报名登记表</w:t>
      </w:r>
    </w:p>
    <w:tbl>
      <w:tblPr>
        <w:tblW w:w="14882" w:type="dxa"/>
        <w:tblInd w:w="-71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5"/>
        <w:gridCol w:w="1252"/>
        <w:gridCol w:w="1042"/>
        <w:gridCol w:w="1529"/>
        <w:gridCol w:w="1140"/>
        <w:gridCol w:w="252"/>
        <w:gridCol w:w="1250"/>
        <w:gridCol w:w="2086"/>
        <w:gridCol w:w="166"/>
        <w:gridCol w:w="1668"/>
        <w:gridCol w:w="1293"/>
        <w:gridCol w:w="792"/>
        <w:gridCol w:w="415"/>
        <w:gridCol w:w="13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6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息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9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粘贴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（小二寸浅蓝底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免冠近彩照）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4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17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全日制教育专业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31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3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9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5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563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证种类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普通话水平等级</w:t>
            </w:r>
          </w:p>
        </w:tc>
        <w:tc>
          <w:tcPr>
            <w:tcW w:w="17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809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现单位是否同意报考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6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学习和工作经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年月（起）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年月（止）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毕业院（校）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3" w:hRule="atLeast"/>
        </w:trPr>
        <w:tc>
          <w:tcPr>
            <w:tcW w:w="6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本人诚信承诺</w:t>
            </w:r>
          </w:p>
        </w:tc>
        <w:tc>
          <w:tcPr>
            <w:tcW w:w="1418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以上填报的信息属实。如有虚假，后果自负。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5" w:hRule="atLeast"/>
        </w:trPr>
        <w:tc>
          <w:tcPr>
            <w:tcW w:w="6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招聘单位审核意见</w:t>
            </w:r>
          </w:p>
        </w:tc>
        <w:tc>
          <w:tcPr>
            <w:tcW w:w="1418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审核单位（盖章）：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 日</w:t>
            </w:r>
          </w:p>
        </w:tc>
      </w:tr>
    </w:tbl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（本表一式三份：市教育局、学校、个人各一份）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00F11"/>
    <w:rsid w:val="27200F1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2018-09-15T04:35:00Z</dcterms:created>
  <dc:creator>武大娟</dc:creator>
  <cp:lastModifiedBy>武大娟</cp:lastModifiedBy>
  <dcterms:modified xsi:type="dcterms:W3CDTF">2018-09-15T04:35:56Z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