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一、招聘岗位及要求</w:t>
      </w:r>
    </w:p>
    <w:tbl>
      <w:tblPr>
        <w:tblpPr w:vertAnchor="text" w:tblpXSpec="left"/>
        <w:tblW w:w="946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1165"/>
        <w:gridCol w:w="1180"/>
        <w:gridCol w:w="1310"/>
        <w:gridCol w:w="1237"/>
        <w:gridCol w:w="1267"/>
        <w:gridCol w:w="1479"/>
        <w:gridCol w:w="12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52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招聘岗位条件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5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40岁以下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专科学历及以上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执业医师及以上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5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专科学历及以上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护理学、助产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具有护士执业资格证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</w:trPr>
        <w:tc>
          <w:tcPr>
            <w:tcW w:w="5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医务科科员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本科学历学士学位及以上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具备良好的沟通能力及公文写作能力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</w:trPr>
        <w:tc>
          <w:tcPr>
            <w:tcW w:w="5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医学检验技术人员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专科学历及以上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技士及以上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20BC4"/>
    <w:rsid w:val="12120BC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2018-08-06T10:13:00Z</dcterms:created>
  <dc:creator> 米 米 </dc:creator>
  <cp:lastModifiedBy> 米 米 </cp:lastModifiedBy>
  <dcterms:modified xsi:type="dcterms:W3CDTF">2018-08-06T10:13:53Z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