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-594360</wp:posOffset>
                </wp:positionV>
                <wp:extent cx="2171700" cy="495300"/>
                <wp:effectExtent l="0" t="0" r="0" b="0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0pt;margin-top:-46.8pt;height:39pt;width:171pt;z-index:251658240;mso-width-relative:page;mso-height-relative:page;" fillcolor="#FFFFFF" filled="t" stroked="f" coordsize="21600,21600" o:gfxdata="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rOF6T1gAAAAgB&#10;AAAPAAAAAAAAAAEAIAAAACIAAABkcnMvZG93bnJldi54bWxQSwECFAAUAAAACACHTuJAc2TEoasB&#10;AAAyAwAADgAAAAAAAAABACAAAAAlAQAAZHJzL2Uyb0RvYy54bWxQSwUGAAAAAAYABgBZAQAAQgUA&#10;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hAnsi="宋体" w:eastAsia="方正小标宋简体" w:cs="方正小标宋简体"/>
          <w:sz w:val="44"/>
          <w:szCs w:val="44"/>
        </w:rPr>
        <w:t>梧州市确权信息管理平台应聘人员报名表</w:t>
      </w:r>
    </w:p>
    <w:tbl>
      <w:tblPr>
        <w:tblStyle w:val="5"/>
        <w:tblpPr w:leftFromText="180" w:rightFromText="180" w:vertAnchor="page" w:horzAnchor="margin" w:tblpXSpec="center" w:tblpY="3035"/>
        <w:tblW w:w="950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898"/>
        <w:gridCol w:w="36"/>
        <w:gridCol w:w="722"/>
        <w:gridCol w:w="311"/>
        <w:gridCol w:w="937"/>
        <w:gridCol w:w="182"/>
        <w:gridCol w:w="1120"/>
        <w:gridCol w:w="144"/>
        <w:gridCol w:w="195"/>
        <w:gridCol w:w="939"/>
        <w:gridCol w:w="422"/>
        <w:gridCol w:w="537"/>
        <w:gridCol w:w="640"/>
        <w:gridCol w:w="460"/>
        <w:gridCol w:w="11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基本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信息</w:t>
            </w:r>
          </w:p>
        </w:tc>
        <w:tc>
          <w:tcPr>
            <w:tcW w:w="8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岁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（相片）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0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婚姻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情况</w:t>
            </w: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06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39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户籍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地址</w:t>
            </w:r>
          </w:p>
        </w:tc>
        <w:tc>
          <w:tcPr>
            <w:tcW w:w="34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电话　</w:t>
            </w:r>
          </w:p>
        </w:tc>
        <w:tc>
          <w:tcPr>
            <w:tcW w:w="159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居住地址</w:t>
            </w:r>
          </w:p>
        </w:tc>
        <w:tc>
          <w:tcPr>
            <w:tcW w:w="345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身高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（厘米）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体重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（公斤）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教育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8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21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6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及专业</w:t>
            </w:r>
          </w:p>
        </w:tc>
        <w:tc>
          <w:tcPr>
            <w:tcW w:w="42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主要简历（从初中开始填写）</w:t>
            </w:r>
          </w:p>
        </w:tc>
        <w:tc>
          <w:tcPr>
            <w:tcW w:w="8643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643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643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643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8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643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奖惩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864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443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1E7D"/>
    <w:rsid w:val="001726E6"/>
    <w:rsid w:val="003361BF"/>
    <w:rsid w:val="005B26E9"/>
    <w:rsid w:val="00933CBA"/>
    <w:rsid w:val="009E1E7D"/>
    <w:rsid w:val="00B22A61"/>
    <w:rsid w:val="00CB520F"/>
    <w:rsid w:val="00DC490B"/>
    <w:rsid w:val="00E72E81"/>
    <w:rsid w:val="00EE6252"/>
    <w:rsid w:val="00EE79CB"/>
    <w:rsid w:val="00F142F2"/>
    <w:rsid w:val="68356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41</Words>
  <Characters>235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2018-06-28T08:57:00Z</dcterms:created>
  <dc:creator>User</dc:creator>
  <cp:lastModifiedBy>Administrator</cp:lastModifiedBy>
  <dcterms:modified xsi:type="dcterms:W3CDTF">2018-07-04T08:24:58Z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