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after="0" w:afterAutospacing="0" w:line="560" w:lineRule="atLeast"/>
        <w:ind w:left="0" w:firstLine="643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Style w:val="3"/>
          <w:rFonts w:ascii="仿宋_GB2312" w:hAnsi="Tahoma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（二）招聘岗位、资格条件及要求</w:t>
      </w:r>
    </w:p>
    <w:tbl>
      <w:tblPr>
        <w:tblW w:w="9354" w:type="dxa"/>
        <w:jc w:val="center"/>
        <w:tblInd w:w="-416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1773"/>
        <w:gridCol w:w="795"/>
        <w:gridCol w:w="3441"/>
        <w:gridCol w:w="273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7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34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学历及专业</w:t>
            </w:r>
          </w:p>
        </w:tc>
        <w:tc>
          <w:tcPr>
            <w:tcW w:w="27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  <w:jc w:val="center"/>
        </w:trPr>
        <w:tc>
          <w:tcPr>
            <w:tcW w:w="6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外科医师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本科及以上学历；临床医学（骨科、胸外科方向）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需取得执业证，中级以上职称优先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  <w:jc w:val="center"/>
        </w:trPr>
        <w:tc>
          <w:tcPr>
            <w:tcW w:w="6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内科医师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本科及以上学历；临床医学、中医学、中西医结合临床医学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需取得执业证，中级以上职称优先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  <w:jc w:val="center"/>
        </w:trPr>
        <w:tc>
          <w:tcPr>
            <w:tcW w:w="6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本科及以上学历；临床医学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需取得执业证，中级以上职称优先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  <w:jc w:val="center"/>
        </w:trPr>
        <w:tc>
          <w:tcPr>
            <w:tcW w:w="6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妇产科医师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本科及以上学历；临床医学、中西医结合临床医学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需取得执业证、母婴保健资格证及计生资格证，中级以上职称优先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  <w:jc w:val="center"/>
        </w:trPr>
        <w:tc>
          <w:tcPr>
            <w:tcW w:w="6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急诊科医师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本科及以上学历；临床医学、中西医结合临床医学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需取得执业证，中级以上职称优先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  <w:jc w:val="center"/>
        </w:trPr>
        <w:tc>
          <w:tcPr>
            <w:tcW w:w="6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本科及以上学历；临床医学、麻醉学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需取得执业证，中级以上职称优先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  <w:jc w:val="center"/>
        </w:trPr>
        <w:tc>
          <w:tcPr>
            <w:tcW w:w="6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眼耳鼻喉科医师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本科及以上学历；临床医学、中西医结合临床医学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需取得执业证，中级以上职称优先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  <w:jc w:val="center"/>
        </w:trPr>
        <w:tc>
          <w:tcPr>
            <w:tcW w:w="6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口腔科医师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本科及以上学历；口腔医学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需取得执业证，中级以上职称优先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  <w:jc w:val="center"/>
        </w:trPr>
        <w:tc>
          <w:tcPr>
            <w:tcW w:w="6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康复科医师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大专及以上学历；临床医学、中医学、中西医结合临床医学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需取得执业证，中级以上职称优先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  <w:jc w:val="center"/>
        </w:trPr>
        <w:tc>
          <w:tcPr>
            <w:tcW w:w="6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推拿科医师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大专及以上学历；针灸推拿学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需取得执业证，中级以上职称优先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  <w:jc w:val="center"/>
        </w:trPr>
        <w:tc>
          <w:tcPr>
            <w:tcW w:w="6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B超室医师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本科及以上学历；医学影像学、临床医学、中西医结合临床医学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需取得执业证，中级以上职称优先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6559CC"/>
    <w:rsid w:val="4A6559C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2018-09-26T06:34:00Z</dcterms:created>
  <dc:creator>武大娟</dc:creator>
  <cp:lastModifiedBy>武大娟</cp:lastModifiedBy>
  <dcterms:modified xsi:type="dcterms:W3CDTF">2018-09-26T06:35:04Z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